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B18" w:rsidRDefault="00E85638" w:rsidP="00E85638">
      <w:pPr>
        <w:pStyle w:val="IVBETitel"/>
        <w:numPr>
          <w:ilvl w:val="0"/>
          <w:numId w:val="0"/>
        </w:numPr>
      </w:pPr>
      <w:r>
        <w:br/>
        <w:t>Fragen zu Massnahmen der beruflichen Eingliederung</w:t>
      </w:r>
      <w:r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Beschreiben Sie die körperlichen, geistigen und/oder psychischen Ausfälle und Defizite Ihrer Patientin / Ihres Patienten.</w:t>
      </w:r>
      <w:r>
        <w:br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bookmarkStart w:id="1" w:name="_GoBack"/>
      <w:bookmarkEnd w:id="1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  <w:r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Ist der Zustand therapeutisch verbesserungsfähig? Allfälliger Behandlungsplan?</w:t>
      </w:r>
      <w:r>
        <w:br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  <w:r w:rsidRPr="00E85638"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Liegt ein Ihnen bekanntes Suchtverhalten vor? Wenn ja, welches und seit wann? In welchem Ausmass beeinträchtigt das Suchtverhalten die Ausbildungs- und Arbeitsfähigkeit Ihrer Patientin / Ihres Patienten? Bestehen Berichte von suchttherapeutischen Institutionen? Wenn ja, lassen Sie uns diese in Kopie zukommen.</w:t>
      </w:r>
      <w:r>
        <w:br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  <w:r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Inwiefern ist Ihre Patientin / Ihr Patient bei der Berufswahl eingeschränkt?</w:t>
      </w:r>
      <w:r>
        <w:br/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Inwiefern ist dabei die Hilfestellung der Invalidenversicherung erforderlich?</w:t>
      </w:r>
      <w:r>
        <w:br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  <w:r w:rsidRPr="00E85638">
        <w:br/>
      </w:r>
    </w:p>
    <w:p w:rsidR="007A1B18" w:rsidRPr="00E85638" w:rsidRDefault="00E85638" w:rsidP="00E85638">
      <w:pPr>
        <w:pStyle w:val="IVBETextnormalNum"/>
        <w:numPr>
          <w:ilvl w:val="0"/>
          <w:numId w:val="46"/>
        </w:numPr>
        <w:spacing w:after="170" w:line="280" w:lineRule="atLeast"/>
        <w:ind w:left="357" w:hanging="357"/>
      </w:pPr>
      <w:r w:rsidRPr="00E85638">
        <w:t>Äussern Sie sich zur körperlichen, geistigen oder intellektuellen Zumutbarkeit hinsichtlich zukünftiger schulischen oder beruflichen Tätigkeiten Ihrer Patientin / Ihres Patienten.</w:t>
      </w:r>
      <w:r>
        <w:br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6"/>
    </w:p>
    <w:p w:rsidR="007A1B18" w:rsidRDefault="007A1B18">
      <w:pPr>
        <w:pStyle w:val="abstandnachtabelle"/>
      </w:pPr>
    </w:p>
    <w:p w:rsidR="007A1B18" w:rsidRDefault="007A1B18">
      <w:pPr>
        <w:pStyle w:val="abstandnachtabelle"/>
      </w:pPr>
    </w:p>
    <w:p w:rsidR="007A1B18" w:rsidRDefault="007A1B18">
      <w:pPr>
        <w:pStyle w:val="IVBETextNormal"/>
      </w:pPr>
    </w:p>
    <w:sectPr w:rsidR="007A1B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520B" w:rsidRDefault="0022520B">
      <w:r>
        <w:separator/>
      </w:r>
    </w:p>
  </w:endnote>
  <w:endnote w:type="continuationSeparator" w:id="0">
    <w:p w:rsidR="0022520B" w:rsidRDefault="002252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396" w:rsidRDefault="005D439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B18" w:rsidRDefault="00E85638">
    <w:pPr>
      <w:pStyle w:val="IVBEKopfFolgeseiteHoch"/>
    </w:pPr>
    <w:r>
      <w:tab/>
      <w:t xml:space="preserve">iv|ai be | </w:t>
    </w:r>
    <w:r w:rsidR="005D4396">
      <w:fldChar w:fldCharType="begin"/>
    </w:r>
    <w:r w:rsidR="005D4396">
      <w:instrText xml:space="preserve"> FILENAME   \* MERGEFORMAT </w:instrText>
    </w:r>
    <w:r w:rsidR="005D4396">
      <w:fldChar w:fldCharType="separate"/>
    </w:r>
    <w:r w:rsidR="00692868">
      <w:rPr>
        <w:noProof/>
      </w:rPr>
      <w:t>Dokument67</w:t>
    </w:r>
    <w:r w:rsidR="005D4396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 w:rsidR="00692868">
      <w:rPr>
        <w:noProof/>
      </w:rPr>
      <w:t>07.10.2015</w:t>
    </w:r>
    <w:r>
      <w:fldChar w:fldCharType="end"/>
    </w:r>
    <w:r>
      <w:t xml:space="preserve"> |  </w:t>
    </w:r>
    <w:bookmarkStart w:id="7" w:name="autor"/>
    <w:bookmarkEnd w:id="7"/>
    <w:r>
      <w:t>Christian Walczak</w:t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 w:rsidR="005D4396">
      <w:fldChar w:fldCharType="begin"/>
    </w:r>
    <w:r w:rsidR="005D4396">
      <w:instrText xml:space="preserve"> NUMPAGES </w:instrText>
    </w:r>
    <w:r w:rsidR="005D4396">
      <w:fldChar w:fldCharType="separate"/>
    </w:r>
    <w:r w:rsidR="00692868">
      <w:rPr>
        <w:noProof/>
      </w:rPr>
      <w:t>1</w:t>
    </w:r>
    <w:r w:rsidR="005D4396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B18" w:rsidRDefault="00E85638">
    <w:pPr>
      <w:pStyle w:val="IVBEKopfSeite1Hoch"/>
    </w:pPr>
    <w:r>
      <w:tab/>
    </w:r>
    <w:bookmarkStart w:id="8" w:name="Fusszeile"/>
    <w:r>
      <w:t>IV-Stelle Kanton Bern, Scheibenstrasse 70, 3001 Bern</w:t>
    </w:r>
    <w:r>
      <w:tab/>
      <w:t>Office AI Canton de Berne, Scheibenstrasse 70, 3001 Berne</w:t>
    </w:r>
  </w:p>
  <w:p w:rsidR="007A1B18" w:rsidRDefault="00E85638">
    <w:pPr>
      <w:pStyle w:val="IVBEKopfSeite1Hoch"/>
    </w:pPr>
    <w:r>
      <w:rPr>
        <w:rStyle w:val="IVBEDokuCode"/>
      </w:rPr>
      <w:t>1.19MJ</w:t>
    </w:r>
    <w:r>
      <w:tab/>
      <w:t>T 058 219 71 11, www.ivbe.ch</w:t>
    </w:r>
    <w:r>
      <w:tab/>
      <w:t>T 058 219 71 11, www.aibe.ch</w:t>
    </w:r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520B" w:rsidRDefault="0022520B">
      <w:r>
        <w:separator/>
      </w:r>
    </w:p>
  </w:footnote>
  <w:footnote w:type="continuationSeparator" w:id="0">
    <w:p w:rsidR="0022520B" w:rsidRDefault="002252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396" w:rsidRDefault="005D439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4396" w:rsidRDefault="005D439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B18" w:rsidRDefault="00261B51">
    <w:pPr>
      <w:pStyle w:val="Kopfzeile"/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911A32F0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pStyle w:val="IVBEUntertitel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pStyle w:val="IVBETextnormalNum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hybridMultilevel"/>
    <w:tmpl w:val="B7A60B70"/>
    <w:lvl w:ilvl="0" w:tplc="4956C40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4"/>
  </w:num>
  <w:num w:numId="5">
    <w:abstractNumId w:val="4"/>
  </w:num>
  <w:num w:numId="6">
    <w:abstractNumId w:val="9"/>
  </w:num>
  <w:num w:numId="7">
    <w:abstractNumId w:val="7"/>
  </w:num>
  <w:num w:numId="8">
    <w:abstractNumId w:val="4"/>
  </w:num>
  <w:num w:numId="9">
    <w:abstractNumId w:val="4"/>
  </w:num>
  <w:num w:numId="10">
    <w:abstractNumId w:val="4"/>
  </w:num>
  <w:num w:numId="11">
    <w:abstractNumId w:val="9"/>
  </w:num>
  <w:num w:numId="12">
    <w:abstractNumId w:val="7"/>
  </w:num>
  <w:num w:numId="13">
    <w:abstractNumId w:val="4"/>
  </w:num>
  <w:num w:numId="14">
    <w:abstractNumId w:val="4"/>
  </w:num>
  <w:num w:numId="15">
    <w:abstractNumId w:val="4"/>
  </w:num>
  <w:num w:numId="16">
    <w:abstractNumId w:val="9"/>
  </w:num>
  <w:num w:numId="17">
    <w:abstractNumId w:val="7"/>
  </w:num>
  <w:num w:numId="18">
    <w:abstractNumId w:val="4"/>
  </w:num>
  <w:num w:numId="19">
    <w:abstractNumId w:val="4"/>
  </w:num>
  <w:num w:numId="20">
    <w:abstractNumId w:val="4"/>
  </w:num>
  <w:num w:numId="21">
    <w:abstractNumId w:val="2"/>
  </w:num>
  <w:num w:numId="22">
    <w:abstractNumId w:val="11"/>
  </w:num>
  <w:num w:numId="23">
    <w:abstractNumId w:val="3"/>
  </w:num>
  <w:num w:numId="24">
    <w:abstractNumId w:val="1"/>
  </w:num>
  <w:num w:numId="25">
    <w:abstractNumId w:val="13"/>
  </w:num>
  <w:num w:numId="26">
    <w:abstractNumId w:val="6"/>
  </w:num>
  <w:num w:numId="27">
    <w:abstractNumId w:val="8"/>
  </w:num>
  <w:num w:numId="28">
    <w:abstractNumId w:val="8"/>
  </w:num>
  <w:num w:numId="29">
    <w:abstractNumId w:val="8"/>
  </w:num>
  <w:num w:numId="30">
    <w:abstractNumId w:val="9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3"/>
  </w:num>
  <w:num w:numId="36">
    <w:abstractNumId w:val="9"/>
  </w:num>
  <w:num w:numId="37">
    <w:abstractNumId w:val="12"/>
  </w:num>
  <w:num w:numId="38">
    <w:abstractNumId w:val="12"/>
  </w:num>
  <w:num w:numId="39">
    <w:abstractNumId w:val="12"/>
  </w:num>
  <w:num w:numId="40">
    <w:abstractNumId w:val="5"/>
  </w:num>
  <w:num w:numId="41">
    <w:abstractNumId w:val="10"/>
  </w:num>
  <w:num w:numId="42">
    <w:abstractNumId w:val="10"/>
  </w:num>
  <w:num w:numId="43">
    <w:abstractNumId w:val="10"/>
  </w:num>
  <w:num w:numId="44">
    <w:abstractNumId w:val="10"/>
  </w:num>
  <w:num w:numId="4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attachedTemplate r:id="rId1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868"/>
    <w:rsid w:val="0022520B"/>
    <w:rsid w:val="00261B51"/>
    <w:rsid w:val="00491A3C"/>
    <w:rsid w:val="005D4396"/>
    <w:rsid w:val="00692868"/>
    <w:rsid w:val="007A1B18"/>
    <w:rsid w:val="00E85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."/>
  <w:listSeparator w:val=";"/>
  <w14:docId w14:val="06EE4D2D"/>
  <w15:chartTrackingRefBased/>
  <w15:docId w15:val="{154EE460-7AC7-40F2-AD65-431FB345E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cs="Arial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6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40"/>
      </w:numPr>
      <w:tabs>
        <w:tab w:val="clear" w:pos="5046"/>
        <w:tab w:val="left" w:pos="340"/>
        <w:tab w:val="left" w:pos="3969"/>
        <w:tab w:val="left" w:pos="7484"/>
      </w:tabs>
      <w:ind w:left="340" w:hanging="340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tabs>
        <w:tab w:val="num" w:pos="567"/>
      </w:tabs>
      <w:ind w:left="357" w:hanging="357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4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13"/>
      </w:numPr>
      <w:tabs>
        <w:tab w:val="clear" w:pos="0"/>
        <w:tab w:val="clear" w:pos="5046"/>
        <w:tab w:val="num" w:pos="567"/>
        <w:tab w:val="left" w:pos="4990"/>
      </w:tabs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link w:val="IVBEUntertitel"/>
    <w:rPr>
      <w:rFonts w:eastAsia="Times New Roman" w:cs="Arial"/>
      <w:b/>
      <w:lang w:eastAsia="de-CH"/>
    </w:rPr>
  </w:style>
  <w:style w:type="character" w:customStyle="1" w:styleId="IVBETitelZchn">
    <w:name w:val="IVBE_Titel Zchn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2Zchn">
    <w:name w:val="IVBE_Untertitel 2 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link w:val="IVBEAnschrift"/>
    <w:rPr>
      <w:rFonts w:eastAsia="Times New Roman" w:cs="Arial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</w:pPr>
  </w:style>
  <w:style w:type="character" w:customStyle="1" w:styleId="IVBEArztberichtZchn">
    <w:name w:val="IVBE_Arztbericht 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link w:val="IVBEBeilagen"/>
    <w:rPr>
      <w:rFonts w:eastAsia="Times New Roman" w:cs="Arial"/>
      <w:lang w:eastAsia="de-CH"/>
    </w:rPr>
  </w:style>
  <w:style w:type="character" w:customStyle="1" w:styleId="IVBEBetreffZchn">
    <w:name w:val="IVBE_Betreff 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link w:val="IVBEDatum"/>
    <w:rPr>
      <w:rFonts w:eastAsia="Times New Roman" w:cs="Arial"/>
      <w:lang w:eastAsia="de-CH"/>
    </w:rPr>
  </w:style>
  <w:style w:type="character" w:customStyle="1" w:styleId="IVBEKopfFolgeseiteHochZchn">
    <w:name w:val="IVBE_Kopf Folgeseite_Hoch Zchn"/>
    <w:link w:val="IVBEKopfFolgeseiteHoch"/>
    <w:rPr>
      <w:rFonts w:eastAsia="Times New Roman" w:cs="Arial"/>
      <w:sz w:val="16"/>
      <w:lang w:eastAsia="de-CH"/>
    </w:rPr>
  </w:style>
  <w:style w:type="paragraph" w:customStyle="1" w:styleId="OSIVFussPosLinks">
    <w:name w:val="OSIV_Fuss_Pos_Links"/>
    <w:basedOn w:val="Standard"/>
    <w:qFormat/>
    <w:pPr>
      <w:framePr w:w="4536" w:wrap="around" w:vAnchor="page" w:hAnchor="page" w:x="1645" w:y="16104" w:anchorLock="1"/>
      <w:tabs>
        <w:tab w:val="right" w:pos="4876"/>
        <w:tab w:val="right" w:pos="9526"/>
      </w:tabs>
      <w:spacing w:line="210" w:lineRule="exact"/>
    </w:pPr>
    <w:rPr>
      <w:rFonts w:cs="Arial"/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rFonts w:cs="Times New Roman"/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/>
      <w:noProof/>
      <w:sz w:val="22"/>
      <w:lang w:eastAsia="de-DE"/>
    </w:rPr>
  </w:style>
  <w:style w:type="paragraph" w:customStyle="1" w:styleId="IV-StelleTitel">
    <w:name w:val="IV-Stelle Titel"/>
    <w:basedOn w:val="Standard"/>
    <w:rPr>
      <w:b/>
      <w:i/>
      <w:spacing w:val="8"/>
      <w:sz w:val="26"/>
      <w:lang w:val="de-DE" w:eastAsia="de-DE"/>
    </w:rPr>
  </w:style>
  <w:style w:type="paragraph" w:customStyle="1" w:styleId="OSIVDAbsatz">
    <w:name w:val="OSIV (D) Absatz"/>
    <w:pPr>
      <w:keepLines/>
      <w:suppressAutoHyphens/>
      <w:spacing w:before="60" w:after="60"/>
      <w:jc w:val="both"/>
    </w:pPr>
    <w:rPr>
      <w:rFonts w:eastAsia="Times New Roman"/>
      <w:lang w:eastAsia="de-DE"/>
    </w:rPr>
  </w:style>
  <w:style w:type="table" w:customStyle="1" w:styleId="Tabellenraster2">
    <w:name w:val="Tabellenraster2"/>
    <w:basedOn w:val="NormaleTabelle"/>
    <w:next w:val="Tabellenraster"/>
    <w:locked/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link w:val="IVBEFussnote"/>
    <w:rPr>
      <w:rFonts w:eastAsia="Times New Roman" w:cs="Arial"/>
      <w:lang w:eastAsia="de-CH"/>
    </w:rPr>
  </w:style>
  <w:style w:type="character" w:customStyle="1" w:styleId="IVBEFussnotenzeichenZchn">
    <w:name w:val="IVBE_Fussnotenzeichen Zchn"/>
    <w:link w:val="IVBEFussnotenzeichen"/>
    <w:rPr>
      <w:rFonts w:eastAsia="Times New Roman" w:cs="Arial"/>
      <w:vertAlign w:val="superscript"/>
      <w:lang w:eastAsia="de-CH"/>
    </w:rPr>
  </w:style>
  <w:style w:type="character" w:customStyle="1" w:styleId="IVBEGrussformelZchn">
    <w:name w:val="IVBE_Grussformel Zchn"/>
    <w:link w:val="IVBEGrussformel"/>
    <w:rPr>
      <w:rFonts w:eastAsia="Times New Roman" w:cs="Arial"/>
      <w:lang w:eastAsia="de-CH"/>
    </w:rPr>
  </w:style>
  <w:style w:type="character" w:customStyle="1" w:styleId="IVBEHaupttitelZchn">
    <w:name w:val="IVBE_Haupttitel Zchn"/>
    <w:link w:val="IVBEHaupttitel"/>
    <w:rPr>
      <w:rFonts w:eastAsia="Times New Roman" w:cs="Arial"/>
      <w:b/>
      <w:sz w:val="36"/>
      <w:lang w:eastAsia="de-CH"/>
    </w:rPr>
  </w:style>
  <w:style w:type="character" w:customStyle="1" w:styleId="IVBEInhaltZchn">
    <w:name w:val="IVBE_Inhalt 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QuerZchn">
    <w:name w:val="IVBE_Kopf Folgeseite_Quer Zchn"/>
    <w:link w:val="IVBEKopfFolgeseiteQuer"/>
    <w:rPr>
      <w:rFonts w:eastAsia="Times New Roman" w:cs="Arial"/>
      <w:sz w:val="16"/>
      <w:lang w:eastAsia="de-CH"/>
    </w:rPr>
  </w:style>
  <w:style w:type="character" w:customStyle="1" w:styleId="IVBEKopfSeite1HochZchn">
    <w:name w:val="IVBE_Kopf Seite1_Hoch Zchn"/>
    <w:link w:val="IVBEKopfSeite1Hoch"/>
    <w:rPr>
      <w:rFonts w:eastAsia="Times New Roman" w:cs="Arial"/>
      <w:sz w:val="16"/>
      <w:lang w:eastAsia="de-CH"/>
    </w:rPr>
  </w:style>
  <w:style w:type="character" w:customStyle="1" w:styleId="IVBEKopfSeite1QuerZchn">
    <w:name w:val="IVBE_Kopf Seite1_Quer Zchn"/>
    <w:link w:val="IVBEKopfSeite1Quer"/>
    <w:rPr>
      <w:rFonts w:eastAsia="Times New Roman" w:cs="Arial"/>
      <w:sz w:val="16"/>
      <w:lang w:eastAsia="de-CH"/>
    </w:rPr>
  </w:style>
  <w:style w:type="character" w:customStyle="1" w:styleId="IVBESendeartZchn">
    <w:name w:val="IVBE_Sendeart Zchn"/>
    <w:link w:val="IVBESendeart"/>
    <w:rPr>
      <w:rFonts w:eastAsia="Times New Roman" w:cs="Arial"/>
      <w:b/>
      <w:lang w:eastAsia="de-CH"/>
    </w:rPr>
  </w:style>
  <w:style w:type="character" w:customStyle="1" w:styleId="IVBETextkleinZchn">
    <w:name w:val="IVBE_Text klein Zchn"/>
    <w:link w:val="IVBETextklein"/>
    <w:rPr>
      <w:rFonts w:eastAsia="Times New Roman" w:cs="Arial"/>
      <w:sz w:val="16"/>
      <w:lang w:eastAsia="de-CH"/>
    </w:rPr>
  </w:style>
  <w:style w:type="character" w:customStyle="1" w:styleId="IVBETextnormalNumZchn">
    <w:name w:val="IVBE_Text normal_Num Zchn"/>
    <w:link w:val="IVBETextnormalNum"/>
    <w:rPr>
      <w:rFonts w:eastAsia="Times New Roman" w:cs="Arial"/>
      <w:lang w:eastAsia="de-CH"/>
    </w:rPr>
  </w:style>
  <w:style w:type="character" w:customStyle="1" w:styleId="IVBETextnormalNumFettZchn">
    <w:name w:val="IVBE_Text normal_NumFett Zchn"/>
    <w:link w:val="IVBETextnormalNumFett"/>
    <w:rPr>
      <w:rFonts w:eastAsia="Times New Roman" w:cs="Arial"/>
      <w:b/>
      <w:lang w:eastAsia="de-CH"/>
    </w:rPr>
  </w:style>
  <w:style w:type="character" w:customStyle="1" w:styleId="IVBEbertitelZchn">
    <w:name w:val="IVBE_Übertitel Zchn"/>
    <w:link w:val="IVBEbertitel"/>
    <w:rPr>
      <w:rFonts w:eastAsia="Times New Roman" w:cs="Arial"/>
      <w:sz w:val="36"/>
      <w:lang w:eastAsia="de-CH"/>
    </w:rPr>
  </w:style>
  <w:style w:type="paragraph" w:customStyle="1" w:styleId="OSIVVisum">
    <w:name w:val="OSIV_Visum"/>
    <w:basedOn w:val="IVBETextNormal"/>
    <w:qFormat/>
    <w:pPr>
      <w:keepNext/>
      <w:keepLines/>
      <w:spacing w:after="60"/>
    </w:pPr>
    <w:rPr>
      <w:rFonts w:cs="Times New Roman"/>
    </w:r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link w:val="IVBETextnormalBem"/>
    <w:rPr>
      <w:rFonts w:eastAsia="Times New Roman" w:cs="Arial"/>
      <w:lang w:eastAsia="de-CH"/>
    </w:rPr>
  </w:style>
  <w:style w:type="paragraph" w:customStyle="1" w:styleId="IVBETextNormalFett">
    <w:name w:val="IVBE_Text Normal + Fett"/>
    <w:basedOn w:val="IVBETextNormal"/>
    <w:pPr>
      <w:keepNext/>
    </w:pPr>
    <w:rPr>
      <w:rFonts w:eastAsia="Calibri" w:cs="Times New Roman"/>
      <w:b/>
      <w:bCs/>
      <w:lang w:eastAsia="en-US"/>
    </w:rPr>
  </w:style>
  <w:style w:type="paragraph" w:customStyle="1" w:styleId="abstandnachtabelle">
    <w:name w:val="_abstand_nach_tabelle"/>
    <w:basedOn w:val="Standard"/>
    <w:pPr>
      <w:spacing w:line="47" w:lineRule="exact"/>
    </w:pPr>
    <w:rPr>
      <w:b/>
      <w:sz w:val="17"/>
      <w:szCs w:val="17"/>
      <w:lang w:eastAsia="de-DE"/>
    </w:rPr>
  </w:style>
  <w:style w:type="table" w:customStyle="1" w:styleId="Tabellenraster1">
    <w:name w:val="Tabellenraster1"/>
    <w:basedOn w:val="NormaleTabelle"/>
    <w:locked/>
    <w:rPr>
      <w:rFonts w:eastAsia="Times New Roman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Pr>
      <w:rFonts w:eastAsia="Times New Roman" w:cs="Times New Roman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3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vbe.local\Daten\IVBE-Daten\Kommunikation\05_Kommunikationsmassnahmen\OSIV_Formulare\Arztformulare\Formulare%20f&#252;r%20Website\Fragen%20zu%20Massnahmen%20der%20beruflichen%20Eingliederung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CEA45-3A73-449A-AD10-2A38D9AF7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Fragen zu Massnahmen der beruflichen Eingliederung.dotx</Template>
  <TotalTime>0</TotalTime>
  <Pages>1</Pages>
  <Words>140</Words>
  <Characters>888</Characters>
  <Application>Microsoft Office Word</Application>
  <DocSecurity>4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Rudin Daniela</dc:creator>
  <cp:keywords/>
  <cp:lastModifiedBy>Zobrist Matthias</cp:lastModifiedBy>
  <cp:revision>2</cp:revision>
  <cp:lastPrinted>2013-01-08T09:34:00Z</cp:lastPrinted>
  <dcterms:created xsi:type="dcterms:W3CDTF">2023-05-08T07:17:00Z</dcterms:created>
  <dcterms:modified xsi:type="dcterms:W3CDTF">2023-05-08T07:17:00Z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